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538"/>
        <w:gridCol w:w="24"/>
        <w:gridCol w:w="5529"/>
        <w:gridCol w:w="4677"/>
        <w:gridCol w:w="4820"/>
      </w:tblGrid>
      <w:tr w:rsidR="003B457E" w:rsidRPr="001608BE" w:rsidTr="002A552E">
        <w:tc>
          <w:tcPr>
            <w:tcW w:w="538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5050" w:type="dxa"/>
            <w:gridSpan w:val="4"/>
            <w:shd w:val="clear" w:color="auto" w:fill="16035D"/>
          </w:tcPr>
          <w:p w:rsidR="003B457E" w:rsidRPr="001608BE" w:rsidRDefault="00F76019" w:rsidP="006F1B14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Year 4</w:t>
            </w:r>
          </w:p>
        </w:tc>
      </w:tr>
      <w:tr w:rsidR="003B457E" w:rsidRPr="001608BE" w:rsidTr="00D1366B">
        <w:tc>
          <w:tcPr>
            <w:tcW w:w="538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5553" w:type="dxa"/>
            <w:gridSpan w:val="2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Autumn</w:t>
            </w:r>
          </w:p>
        </w:tc>
        <w:tc>
          <w:tcPr>
            <w:tcW w:w="4677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Spring</w:t>
            </w:r>
          </w:p>
        </w:tc>
        <w:tc>
          <w:tcPr>
            <w:tcW w:w="4820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Summer</w:t>
            </w:r>
          </w:p>
        </w:tc>
      </w:tr>
      <w:tr w:rsidR="002F2ED2" w:rsidRPr="001608BE" w:rsidTr="00D1366B">
        <w:tc>
          <w:tcPr>
            <w:tcW w:w="538" w:type="dxa"/>
          </w:tcPr>
          <w:p w:rsidR="002F2ED2" w:rsidRPr="001608BE" w:rsidRDefault="002F2ED2" w:rsidP="002F2ED2">
            <w:pPr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5553" w:type="dxa"/>
            <w:gridSpan w:val="2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677" w:type="dxa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B457E" w:rsidRPr="001608BE" w:rsidTr="00D1366B">
        <w:trPr>
          <w:cantSplit/>
          <w:trHeight w:val="1134"/>
        </w:trPr>
        <w:tc>
          <w:tcPr>
            <w:tcW w:w="562" w:type="dxa"/>
            <w:gridSpan w:val="2"/>
            <w:shd w:val="clear" w:color="auto" w:fill="FF00FF"/>
            <w:textDirection w:val="btLr"/>
          </w:tcPr>
          <w:p w:rsidR="003B457E" w:rsidRPr="001608BE" w:rsidRDefault="002A552E" w:rsidP="006F1B1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Relationships and Health Education (RHE)</w:t>
            </w:r>
          </w:p>
        </w:tc>
        <w:tc>
          <w:tcPr>
            <w:tcW w:w="5529" w:type="dxa"/>
          </w:tcPr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Autumn 1</w:t>
            </w:r>
            <w:r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="007028BA">
              <w:rPr>
                <w:rFonts w:cstheme="minorHAnsi"/>
                <w:b/>
                <w:sz w:val="20"/>
                <w:szCs w:val="20"/>
              </w:rPr>
              <w:t>HEALTH AND WELL</w:t>
            </w:r>
            <w:r w:rsidR="00F76019">
              <w:rPr>
                <w:rFonts w:cstheme="minorHAnsi"/>
                <w:b/>
                <w:sz w:val="20"/>
                <w:szCs w:val="20"/>
              </w:rPr>
              <w:t>BEING</w:t>
            </w:r>
          </w:p>
          <w:p w:rsidR="007D0ED0" w:rsidRPr="007D0ED0" w:rsidRDefault="00F76019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Self-esteem; </w:t>
            </w:r>
            <w:proofErr w:type="spellStart"/>
            <w:r>
              <w:rPr>
                <w:rFonts w:cstheme="minorHAnsi"/>
                <w:b/>
                <w:sz w:val="20"/>
                <w:szCs w:val="20"/>
              </w:rPr>
              <w:t>self worth</w:t>
            </w:r>
            <w:proofErr w:type="spellEnd"/>
            <w:r>
              <w:rPr>
                <w:rFonts w:cstheme="minorHAnsi"/>
                <w:b/>
                <w:sz w:val="20"/>
                <w:szCs w:val="20"/>
              </w:rPr>
              <w:t>, personal qualities; goal setting; managing setbacks</w:t>
            </w:r>
          </w:p>
          <w:p w:rsidR="007D0ED0" w:rsidRDefault="00F76019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What strengths, skills and interests do we have</w:t>
            </w:r>
            <w:r w:rsidR="007D0ED0" w:rsidRPr="007D0ED0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3B3D4D" w:rsidRDefault="00F76019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recognise personal qualities and individuality</w:t>
            </w:r>
          </w:p>
          <w:p w:rsidR="00F76019" w:rsidRDefault="00F76019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develop self-worth by identifying positive things about themselves and their achievements</w:t>
            </w:r>
          </w:p>
          <w:p w:rsidR="00F76019" w:rsidRDefault="00F76019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their personal attributes, strengths, skills and interests contribute to their self-esteem</w:t>
            </w:r>
          </w:p>
          <w:p w:rsidR="00730AE5" w:rsidRDefault="00730AE5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set goals for themselves</w:t>
            </w:r>
          </w:p>
          <w:p w:rsidR="00730AE5" w:rsidRPr="007D0ED0" w:rsidRDefault="00730AE5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manage when there are set-backs, learn from mistakes and reframe unhelpful thinking</w:t>
            </w:r>
          </w:p>
          <w:p w:rsidR="007D0ED0" w:rsidRPr="007D0ED0" w:rsidRDefault="007D0ED0" w:rsidP="007D0ED0">
            <w:pPr>
              <w:pStyle w:val="ListParagraph"/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Autumn 2</w:t>
            </w:r>
            <w:r w:rsidR="00730AE5">
              <w:rPr>
                <w:rFonts w:cstheme="minorHAnsi"/>
                <w:b/>
                <w:sz w:val="20"/>
                <w:szCs w:val="20"/>
              </w:rPr>
              <w:t>- RELATIONSHIPS</w:t>
            </w:r>
          </w:p>
          <w:p w:rsidR="003B3D4D" w:rsidRDefault="00730AE5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Respect for self and others; courteous behaviour; safety; human rights</w:t>
            </w:r>
          </w:p>
          <w:p w:rsidR="007D0ED0" w:rsidRPr="007D0ED0" w:rsidRDefault="00730AE5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How do we treat each other with respect</w:t>
            </w:r>
            <w:r w:rsidR="007D0ED0" w:rsidRPr="007D0ED0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3B457E" w:rsidRPr="00850D2B" w:rsidRDefault="00850D2B" w:rsidP="003B3D4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recognise hazards that may cause harm or injury and what they should do to reduce risk and keep themselves (or others) safe</w:t>
            </w:r>
          </w:p>
          <w:p w:rsidR="00730AE5" w:rsidRPr="00163363" w:rsidRDefault="00850D2B" w:rsidP="00730AE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How </w:t>
            </w:r>
            <w:r w:rsidR="00163363">
              <w:rPr>
                <w:rFonts w:cstheme="minorHAnsi"/>
                <w:sz w:val="20"/>
                <w:szCs w:val="20"/>
              </w:rPr>
              <w:t>to model being polite and courteous in different situations and recognise the respectful behaviour they should receive in return.</w:t>
            </w:r>
          </w:p>
          <w:p w:rsidR="00163363" w:rsidRPr="00163363" w:rsidRDefault="00163363" w:rsidP="00730AE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About the relationship between rights and responsibilities</w:t>
            </w:r>
          </w:p>
          <w:p w:rsidR="00163363" w:rsidRPr="00163363" w:rsidRDefault="00163363" w:rsidP="00730AE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About the right to privacy and how to recognise when a confidence or secret should be kept (</w:t>
            </w:r>
            <w:proofErr w:type="spellStart"/>
            <w:r>
              <w:rPr>
                <w:rFonts w:cstheme="minorHAnsi"/>
                <w:sz w:val="20"/>
                <w:szCs w:val="20"/>
              </w:rPr>
              <w:t>eg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birthday surprise) or not agreed to and when to tell ( if someone upset or hurt)</w:t>
            </w:r>
          </w:p>
          <w:p w:rsidR="00163363" w:rsidRPr="007D0ED0" w:rsidRDefault="00163363" w:rsidP="00730AE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rights children have and why it is important to protect these</w:t>
            </w:r>
          </w:p>
          <w:p w:rsidR="00850D2B" w:rsidRPr="00163363" w:rsidRDefault="00163363" w:rsidP="003B3D4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everyone should feel included, respected and not discriminated against; how to respond if they witness or experience exclusion, disrespect or discrimination</w:t>
            </w:r>
          </w:p>
          <w:p w:rsidR="00163363" w:rsidRPr="007D0ED0" w:rsidRDefault="00163363" w:rsidP="003B3D4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respond to aggressive or inappropriate behaviour (including online and unwanted physical contact)-how to report concerns</w:t>
            </w:r>
          </w:p>
        </w:tc>
        <w:tc>
          <w:tcPr>
            <w:tcW w:w="4677" w:type="dxa"/>
          </w:tcPr>
          <w:p w:rsidR="00403374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Spring 1</w:t>
            </w:r>
            <w:r w:rsidR="00A73EB6">
              <w:rPr>
                <w:rFonts w:cstheme="minorHAnsi"/>
                <w:b/>
                <w:sz w:val="20"/>
                <w:szCs w:val="20"/>
              </w:rPr>
              <w:t xml:space="preserve">-  </w:t>
            </w:r>
            <w:r w:rsidR="007028BA">
              <w:rPr>
                <w:rFonts w:cstheme="minorHAnsi"/>
                <w:b/>
                <w:sz w:val="20"/>
                <w:szCs w:val="20"/>
              </w:rPr>
              <w:t>HEALTH AND WELLBEING</w:t>
            </w:r>
          </w:p>
          <w:p w:rsidR="00A73EB6" w:rsidRDefault="007028BA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Feelings and emotions; expression of feelings; behaviour</w:t>
            </w:r>
          </w:p>
          <w:p w:rsidR="007028BA" w:rsidRDefault="007028BA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How can we manage our feelings?</w:t>
            </w: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8243D1" w:rsidRPr="007028BA" w:rsidRDefault="007028BA" w:rsidP="007028BA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7028BA">
              <w:rPr>
                <w:rFonts w:cstheme="minorHAnsi"/>
                <w:sz w:val="20"/>
                <w:szCs w:val="20"/>
              </w:rPr>
              <w:t>how everyday things can affect feelings</w:t>
            </w:r>
          </w:p>
          <w:p w:rsidR="007028BA" w:rsidRDefault="007028BA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feelings change over time and can be experienced at different levels of intensity</w:t>
            </w:r>
          </w:p>
          <w:p w:rsidR="007028BA" w:rsidRDefault="007028BA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importance of expressing feelings and how they can be expressed in different ways</w:t>
            </w:r>
          </w:p>
          <w:p w:rsidR="007028BA" w:rsidRDefault="007028BA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respond proportionately to, and manage, feelings in different circumstances</w:t>
            </w:r>
          </w:p>
          <w:p w:rsidR="007028BA" w:rsidRDefault="007028BA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ways of managing feelings at times of loss, grief and change</w:t>
            </w:r>
          </w:p>
          <w:p w:rsidR="007028BA" w:rsidRDefault="007028BA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access advice and support to help manage their own or others’ feelings</w:t>
            </w:r>
          </w:p>
          <w:p w:rsidR="00A73EB6" w:rsidRPr="00A73EB6" w:rsidRDefault="00A73EB6" w:rsidP="00A73EB6">
            <w:pPr>
              <w:rPr>
                <w:rFonts w:cstheme="minorHAnsi"/>
                <w:sz w:val="20"/>
                <w:szCs w:val="20"/>
              </w:rPr>
            </w:pPr>
          </w:p>
          <w:p w:rsidR="007D0ED0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Spring 2</w:t>
            </w:r>
            <w:r w:rsidR="005B6A6C"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="007028BA">
              <w:rPr>
                <w:rFonts w:cstheme="minorHAnsi"/>
                <w:b/>
                <w:sz w:val="20"/>
                <w:szCs w:val="20"/>
              </w:rPr>
              <w:t>HEALTH AND WELLBEING</w:t>
            </w:r>
          </w:p>
          <w:p w:rsidR="00A73EB6" w:rsidRDefault="007028BA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Growing and changing; puberty</w:t>
            </w:r>
          </w:p>
          <w:p w:rsidR="005B6A6C" w:rsidRDefault="007028BA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How will we grow and change</w:t>
            </w:r>
            <w:r w:rsidR="005B6A6C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7028BA" w:rsidRDefault="007028BA" w:rsidP="00403374">
            <w:pPr>
              <w:rPr>
                <w:rFonts w:cstheme="minorHAnsi"/>
                <w:b/>
                <w:sz w:val="20"/>
                <w:szCs w:val="20"/>
              </w:rPr>
            </w:pPr>
          </w:p>
          <w:p w:rsidR="008243D1" w:rsidRPr="007028BA" w:rsidRDefault="007028BA" w:rsidP="008243D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About puberty and how bodies change during puberty</w:t>
            </w:r>
          </w:p>
          <w:p w:rsidR="007028BA" w:rsidRPr="007028BA" w:rsidRDefault="007028BA" w:rsidP="008243D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personal hygiene routines change during puberty</w:t>
            </w:r>
          </w:p>
          <w:p w:rsidR="007028BA" w:rsidRPr="008243D1" w:rsidRDefault="007028BA" w:rsidP="008243D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ask for advice and support about growing and changing and puber</w:t>
            </w:r>
            <w:bookmarkStart w:id="0" w:name="_GoBack"/>
            <w:bookmarkEnd w:id="0"/>
            <w:r>
              <w:rPr>
                <w:rFonts w:cstheme="minorHAnsi"/>
                <w:sz w:val="20"/>
                <w:szCs w:val="20"/>
              </w:rPr>
              <w:t>ty</w:t>
            </w:r>
          </w:p>
        </w:tc>
        <w:tc>
          <w:tcPr>
            <w:tcW w:w="4820" w:type="dxa"/>
          </w:tcPr>
          <w:p w:rsidR="00D71C48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Summer 1</w:t>
            </w:r>
            <w:r w:rsidR="00A73EB6"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="007028BA">
              <w:rPr>
                <w:rFonts w:cstheme="minorHAnsi"/>
                <w:b/>
                <w:sz w:val="20"/>
                <w:szCs w:val="20"/>
              </w:rPr>
              <w:t>LIVING IN THE WIDER WORLD</w:t>
            </w:r>
          </w:p>
          <w:p w:rsidR="005B6A6C" w:rsidRDefault="007028BA" w:rsidP="005B6A6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Caring for others; the environment, people and animals; shared responsibilities, making choices and decisions</w:t>
            </w:r>
          </w:p>
          <w:p w:rsidR="005B6A6C" w:rsidRDefault="007028BA" w:rsidP="005B6A6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How can choices make a difference to others and the environment?</w:t>
            </w:r>
          </w:p>
          <w:p w:rsidR="005B6A6C" w:rsidRDefault="005B6A6C" w:rsidP="005B6A6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A73EB6" w:rsidRPr="007028BA" w:rsidRDefault="007028BA" w:rsidP="007028B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people have a shared responsibility to help protect the world around them</w:t>
            </w:r>
          </w:p>
          <w:p w:rsidR="007028BA" w:rsidRPr="007028BA" w:rsidRDefault="007028BA" w:rsidP="007028B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everyday choices can affect the environment</w:t>
            </w:r>
          </w:p>
          <w:p w:rsidR="007028BA" w:rsidRPr="007028BA" w:rsidRDefault="007028BA" w:rsidP="007028B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what people choose to buy or spend money on can affect others or the environment (Fairtrade, charity, plastic)</w:t>
            </w:r>
          </w:p>
          <w:p w:rsidR="007028BA" w:rsidRPr="007028BA" w:rsidRDefault="007028BA" w:rsidP="007028B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skills and vocabulary to share their thoughts, ideas  and opinions in discussion about topical issue</w:t>
            </w:r>
            <w:r w:rsidR="00DF3EFC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show to show care and concern for others (people and animals)</w:t>
            </w:r>
          </w:p>
          <w:p w:rsidR="007028BA" w:rsidRPr="007D0ED0" w:rsidRDefault="007028BA" w:rsidP="007028B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carry out personal responsibilities in a caring and compassionate way</w:t>
            </w:r>
          </w:p>
          <w:p w:rsidR="007D0ED0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Summer 2</w:t>
            </w:r>
            <w:r w:rsidR="001B3AF4"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="005B6A6C">
              <w:rPr>
                <w:rFonts w:cstheme="minorHAnsi"/>
                <w:b/>
                <w:sz w:val="20"/>
                <w:szCs w:val="20"/>
              </w:rPr>
              <w:t>HEALTH AND WELLBEING</w:t>
            </w:r>
          </w:p>
          <w:p w:rsidR="007D0ED0" w:rsidRDefault="00DF3EFC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Keeping safe; out and about; recognising and managing risk</w:t>
            </w:r>
          </w:p>
          <w:p w:rsidR="001B3AF4" w:rsidRDefault="00DF3EFC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How can we manage risk in different places?</w:t>
            </w:r>
          </w:p>
          <w:p w:rsidR="001B3AF4" w:rsidRDefault="001B3AF4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DF3EFC" w:rsidRPr="00DF3EFC" w:rsidRDefault="00BF6F26" w:rsidP="00DF3EF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how </w:t>
            </w:r>
            <w:r w:rsidR="00DF3EFC">
              <w:rPr>
                <w:rFonts w:cstheme="minorHAnsi"/>
                <w:sz w:val="20"/>
                <w:szCs w:val="20"/>
              </w:rPr>
              <w:t>to recognise, predict, assess and manage risk in different situations</w:t>
            </w:r>
          </w:p>
          <w:p w:rsidR="00A36C90" w:rsidRPr="00DF3EFC" w:rsidRDefault="00DF3EFC" w:rsidP="00DF3EF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keep safe in the local environment and less familiar locations (near rail, water, road; fire/firework safety; sun safety and the safe use of digital devices when out)</w:t>
            </w:r>
          </w:p>
          <w:p w:rsidR="00DF3EFC" w:rsidRPr="00DF3EFC" w:rsidRDefault="00DF3EFC" w:rsidP="00DF3EF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proofErr w:type="gramStart"/>
            <w:r>
              <w:rPr>
                <w:rFonts w:cstheme="minorHAnsi"/>
                <w:sz w:val="20"/>
                <w:szCs w:val="20"/>
              </w:rPr>
              <w:t>how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people can be influenced by their peers’ behaviour and by a desire for peer approval; how to manage this influence.</w:t>
            </w:r>
          </w:p>
          <w:p w:rsidR="00DF3EFC" w:rsidRPr="00DF3EFC" w:rsidRDefault="00DF3EFC" w:rsidP="00DF3EF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people’s online actions impact on others</w:t>
            </w:r>
          </w:p>
          <w:p w:rsidR="00DF3EFC" w:rsidRPr="00DF3EFC" w:rsidRDefault="00DF3EFC" w:rsidP="00DF3EF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keep safe online/report concerns</w:t>
            </w:r>
          </w:p>
          <w:p w:rsidR="00DF3EFC" w:rsidRPr="007D0ED0" w:rsidRDefault="00DF3EFC" w:rsidP="00DF3EF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Rules/laws exist to keep people safe- how to respond if they are aware of a situation that is anti-social/against the law </w:t>
            </w:r>
          </w:p>
        </w:tc>
      </w:tr>
    </w:tbl>
    <w:p w:rsidR="003B457E" w:rsidRPr="001608BE" w:rsidRDefault="003B457E">
      <w:pPr>
        <w:rPr>
          <w:rFonts w:cstheme="minorHAnsi"/>
          <w:sz w:val="20"/>
          <w:szCs w:val="20"/>
        </w:rPr>
      </w:pPr>
    </w:p>
    <w:sectPr w:rsidR="003B457E" w:rsidRPr="001608BE" w:rsidSect="003B45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B1A36"/>
    <w:multiLevelType w:val="hybridMultilevel"/>
    <w:tmpl w:val="80B2C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47BBD"/>
    <w:multiLevelType w:val="hybridMultilevel"/>
    <w:tmpl w:val="C854F68C"/>
    <w:lvl w:ilvl="0" w:tplc="E7D8D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BEF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7CE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7A9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940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FC8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D2CF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3C5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5A7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C32677B"/>
    <w:multiLevelType w:val="hybridMultilevel"/>
    <w:tmpl w:val="C37AAA86"/>
    <w:lvl w:ilvl="0" w:tplc="47AE6B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E5231"/>
    <w:multiLevelType w:val="hybridMultilevel"/>
    <w:tmpl w:val="26A61480"/>
    <w:lvl w:ilvl="0" w:tplc="72DCD7EC">
      <w:start w:val="18"/>
      <w:numFmt w:val="bullet"/>
      <w:lvlText w:val="-"/>
      <w:lvlJc w:val="left"/>
      <w:pPr>
        <w:ind w:left="720" w:hanging="360"/>
      </w:pPr>
      <w:rPr>
        <w:rFonts w:ascii="Calibri" w:eastAsia="SymbolMT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94115"/>
    <w:multiLevelType w:val="hybridMultilevel"/>
    <w:tmpl w:val="0D96A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E2A22"/>
    <w:multiLevelType w:val="hybridMultilevel"/>
    <w:tmpl w:val="38B019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F2B0E1B"/>
    <w:multiLevelType w:val="hybridMultilevel"/>
    <w:tmpl w:val="BFB86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A717D7"/>
    <w:multiLevelType w:val="hybridMultilevel"/>
    <w:tmpl w:val="96D018A8"/>
    <w:lvl w:ilvl="0" w:tplc="5BD69E5C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EA2921"/>
    <w:multiLevelType w:val="hybridMultilevel"/>
    <w:tmpl w:val="1AE2C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581C44"/>
    <w:multiLevelType w:val="hybridMultilevel"/>
    <w:tmpl w:val="31C84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586BAF"/>
    <w:multiLevelType w:val="hybridMultilevel"/>
    <w:tmpl w:val="C366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2C2984"/>
    <w:multiLevelType w:val="hybridMultilevel"/>
    <w:tmpl w:val="EA520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C74E63"/>
    <w:multiLevelType w:val="hybridMultilevel"/>
    <w:tmpl w:val="10DAC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941A9B"/>
    <w:multiLevelType w:val="hybridMultilevel"/>
    <w:tmpl w:val="CC2661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D3D5D9F"/>
    <w:multiLevelType w:val="hybridMultilevel"/>
    <w:tmpl w:val="D25002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FD438C1"/>
    <w:multiLevelType w:val="hybridMultilevel"/>
    <w:tmpl w:val="009C9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12"/>
  </w:num>
  <w:num w:numId="7">
    <w:abstractNumId w:val="6"/>
  </w:num>
  <w:num w:numId="8">
    <w:abstractNumId w:val="15"/>
  </w:num>
  <w:num w:numId="9">
    <w:abstractNumId w:val="8"/>
  </w:num>
  <w:num w:numId="10">
    <w:abstractNumId w:val="0"/>
  </w:num>
  <w:num w:numId="11">
    <w:abstractNumId w:val="10"/>
  </w:num>
  <w:num w:numId="12">
    <w:abstractNumId w:val="14"/>
  </w:num>
  <w:num w:numId="13">
    <w:abstractNumId w:val="11"/>
  </w:num>
  <w:num w:numId="14">
    <w:abstractNumId w:val="13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57E"/>
    <w:rsid w:val="00060FEF"/>
    <w:rsid w:val="0009455D"/>
    <w:rsid w:val="000E4C90"/>
    <w:rsid w:val="00151C8C"/>
    <w:rsid w:val="001608BE"/>
    <w:rsid w:val="00163363"/>
    <w:rsid w:val="001709B4"/>
    <w:rsid w:val="001B3AF4"/>
    <w:rsid w:val="001C27D1"/>
    <w:rsid w:val="001C4614"/>
    <w:rsid w:val="002A552E"/>
    <w:rsid w:val="002E7B70"/>
    <w:rsid w:val="002F2ED2"/>
    <w:rsid w:val="003B3D4D"/>
    <w:rsid w:val="003B457E"/>
    <w:rsid w:val="00403374"/>
    <w:rsid w:val="004163A9"/>
    <w:rsid w:val="00454FC8"/>
    <w:rsid w:val="004D0658"/>
    <w:rsid w:val="004D70D4"/>
    <w:rsid w:val="004F0F95"/>
    <w:rsid w:val="00526C9F"/>
    <w:rsid w:val="00565943"/>
    <w:rsid w:val="005A2EF0"/>
    <w:rsid w:val="005B4FA6"/>
    <w:rsid w:val="005B6A6C"/>
    <w:rsid w:val="005C06E2"/>
    <w:rsid w:val="005C5673"/>
    <w:rsid w:val="005E6061"/>
    <w:rsid w:val="006133BE"/>
    <w:rsid w:val="00625A10"/>
    <w:rsid w:val="007023A0"/>
    <w:rsid w:val="007028BA"/>
    <w:rsid w:val="00730AE5"/>
    <w:rsid w:val="00733E13"/>
    <w:rsid w:val="007D0ED0"/>
    <w:rsid w:val="007E3D83"/>
    <w:rsid w:val="007F4CAE"/>
    <w:rsid w:val="00817136"/>
    <w:rsid w:val="008243D1"/>
    <w:rsid w:val="00850D2B"/>
    <w:rsid w:val="00872B34"/>
    <w:rsid w:val="008B26BA"/>
    <w:rsid w:val="008B5687"/>
    <w:rsid w:val="008C2029"/>
    <w:rsid w:val="008C2C88"/>
    <w:rsid w:val="008C6E6A"/>
    <w:rsid w:val="009763B9"/>
    <w:rsid w:val="00981977"/>
    <w:rsid w:val="009F3A4E"/>
    <w:rsid w:val="00A200DD"/>
    <w:rsid w:val="00A23BC1"/>
    <w:rsid w:val="00A36C90"/>
    <w:rsid w:val="00A73EB6"/>
    <w:rsid w:val="00AA14BD"/>
    <w:rsid w:val="00AA192F"/>
    <w:rsid w:val="00B23E16"/>
    <w:rsid w:val="00B640B1"/>
    <w:rsid w:val="00BD450E"/>
    <w:rsid w:val="00BF6F26"/>
    <w:rsid w:val="00C12F35"/>
    <w:rsid w:val="00C46D5C"/>
    <w:rsid w:val="00C54A35"/>
    <w:rsid w:val="00C926AF"/>
    <w:rsid w:val="00CA6B0B"/>
    <w:rsid w:val="00D1366B"/>
    <w:rsid w:val="00D44165"/>
    <w:rsid w:val="00D71C48"/>
    <w:rsid w:val="00DF3EFC"/>
    <w:rsid w:val="00E16083"/>
    <w:rsid w:val="00E20247"/>
    <w:rsid w:val="00ED2571"/>
    <w:rsid w:val="00ED7F5A"/>
    <w:rsid w:val="00EE4901"/>
    <w:rsid w:val="00F07412"/>
    <w:rsid w:val="00F23705"/>
    <w:rsid w:val="00F3255D"/>
    <w:rsid w:val="00F52044"/>
    <w:rsid w:val="00F64263"/>
    <w:rsid w:val="00F76019"/>
    <w:rsid w:val="00FA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5:chartTrackingRefBased/>
  <w15:docId w15:val="{8BFBF0EA-5AE2-49E8-8175-EB6FAA78E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5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457E"/>
    <w:pPr>
      <w:spacing w:after="200" w:line="276" w:lineRule="auto"/>
      <w:ind w:left="720"/>
      <w:contextualSpacing/>
    </w:pPr>
  </w:style>
  <w:style w:type="paragraph" w:styleId="NoSpacing">
    <w:name w:val="No Spacing"/>
    <w:uiPriority w:val="1"/>
    <w:qFormat/>
    <w:rsid w:val="005B4FA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4A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A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7E55A-E7C7-4684-966C-4DDB5835B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57A8E06F</Template>
  <TotalTime>303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Plant</dc:creator>
  <cp:keywords/>
  <dc:description/>
  <cp:lastModifiedBy>Mrs A Smith</cp:lastModifiedBy>
  <cp:revision>5</cp:revision>
  <cp:lastPrinted>2020-07-06T13:29:00Z</cp:lastPrinted>
  <dcterms:created xsi:type="dcterms:W3CDTF">2020-07-08T08:53:00Z</dcterms:created>
  <dcterms:modified xsi:type="dcterms:W3CDTF">2020-07-08T13:56:00Z</dcterms:modified>
</cp:coreProperties>
</file>